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0FB" w:rsidRDefault="008560FB" w:rsidP="008560FB">
      <w:pPr>
        <w:pStyle w:val="Paragraphestandard"/>
        <w:tabs>
          <w:tab w:val="left" w:pos="7201"/>
        </w:tabs>
        <w:spacing w:line="240" w:lineRule="auto"/>
        <w:rPr>
          <w:rFonts w:ascii="Arial Narrow" w:hAnsi="Arial Narrow" w:cs="Arial"/>
          <w:b/>
          <w:caps/>
          <w:color w:val="323295"/>
          <w:sz w:val="20"/>
          <w:szCs w:val="20"/>
        </w:rPr>
      </w:pPr>
    </w:p>
    <w:p w:rsidR="00E722DD" w:rsidRDefault="00E722DD" w:rsidP="00E722DD">
      <w:pPr>
        <w:jc w:val="center"/>
        <w:rPr>
          <w:b/>
          <w:sz w:val="28"/>
          <w:szCs w:val="28"/>
        </w:rPr>
      </w:pPr>
    </w:p>
    <w:p w:rsidR="00E722DD" w:rsidRPr="00E722DD" w:rsidRDefault="00E722DD" w:rsidP="00E722DD">
      <w:pPr>
        <w:jc w:val="center"/>
        <w:rPr>
          <w:b/>
          <w:sz w:val="36"/>
          <w:szCs w:val="36"/>
        </w:rPr>
      </w:pPr>
      <w:r w:rsidRPr="00E722DD">
        <w:rPr>
          <w:b/>
          <w:sz w:val="36"/>
          <w:szCs w:val="36"/>
        </w:rPr>
        <w:t>AUTORISA</w:t>
      </w:r>
      <w:r w:rsidRPr="00E722DD">
        <w:rPr>
          <w:b/>
          <w:sz w:val="36"/>
          <w:szCs w:val="36"/>
        </w:rPr>
        <w:t>TION D’INSCRIPTION DANS UN DESC</w:t>
      </w:r>
    </w:p>
    <w:p w:rsidR="00E722DD" w:rsidRPr="00E722DD" w:rsidRDefault="00E722DD" w:rsidP="00E722DD">
      <w:pPr>
        <w:jc w:val="center"/>
        <w:rPr>
          <w:sz w:val="36"/>
          <w:szCs w:val="36"/>
        </w:rPr>
      </w:pPr>
    </w:p>
    <w:p w:rsidR="00E722DD" w:rsidRDefault="00E722DD" w:rsidP="00E722DD">
      <w:pPr>
        <w:jc w:val="center"/>
      </w:pPr>
    </w:p>
    <w:p w:rsidR="00E722DD" w:rsidRDefault="00E722DD" w:rsidP="00E722DD">
      <w:pPr>
        <w:jc w:val="center"/>
      </w:pPr>
    </w:p>
    <w:p w:rsidR="00E722DD" w:rsidRDefault="00E722DD" w:rsidP="00E722DD">
      <w:pPr>
        <w:rPr>
          <w:b/>
        </w:rPr>
      </w:pPr>
      <w:r>
        <w:rPr>
          <w:b/>
        </w:rPr>
        <w:t>DESC de :</w:t>
      </w:r>
      <w:r>
        <w:rPr>
          <w:b/>
        </w:rPr>
        <w:tab/>
        <w:t xml:space="preserve"> </w:t>
      </w:r>
    </w:p>
    <w:p w:rsidR="00E722DD" w:rsidRDefault="00E722DD" w:rsidP="00E722DD">
      <w:pPr>
        <w:rPr>
          <w:b/>
        </w:rPr>
      </w:pPr>
    </w:p>
    <w:p w:rsidR="00E722DD" w:rsidRDefault="00E722DD" w:rsidP="00E722DD">
      <w:pPr>
        <w:rPr>
          <w:b/>
        </w:rPr>
      </w:pPr>
      <w:r>
        <w:rPr>
          <w:b/>
        </w:rPr>
        <w:t>M. / Mme</w:t>
      </w:r>
    </w:p>
    <w:p w:rsidR="00E722DD" w:rsidRPr="00AD6F12" w:rsidRDefault="00E722DD" w:rsidP="00E722DD">
      <w:r>
        <w:t xml:space="preserve">Promotion : </w:t>
      </w:r>
    </w:p>
    <w:p w:rsidR="00E722DD" w:rsidRPr="00AD6F12" w:rsidRDefault="00E722DD" w:rsidP="00E722DD">
      <w:r w:rsidRPr="00AD6F12">
        <w:t>Est autorisé</w:t>
      </w:r>
      <w:r>
        <w:t>(e)</w:t>
      </w:r>
      <w:r w:rsidRPr="00AD6F12">
        <w:t xml:space="preserve"> à s’inscrire en vue de la préparation du DESC précité pour l’année universitaire </w:t>
      </w:r>
      <w:r>
        <w:t>________________</w:t>
      </w:r>
    </w:p>
    <w:p w:rsidR="00E722DD" w:rsidRDefault="00E722DD" w:rsidP="00E722DD">
      <w:pPr>
        <w:rPr>
          <w:b/>
        </w:rPr>
      </w:pPr>
      <w:r>
        <w:rPr>
          <w:b/>
        </w:rPr>
        <w:tab/>
      </w:r>
    </w:p>
    <w:p w:rsidR="00E722DD" w:rsidRDefault="00E722DD" w:rsidP="00E722DD">
      <w:pPr>
        <w:rPr>
          <w:b/>
        </w:rPr>
      </w:pPr>
      <w:r>
        <w:rPr>
          <w:b/>
        </w:rPr>
        <w:tab/>
      </w:r>
      <w:sdt>
        <w:sdtPr>
          <w:rPr>
            <w:b/>
          </w:rPr>
          <w:id w:val="20971991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>
        <w:rPr>
          <w:b/>
        </w:rPr>
        <w:t xml:space="preserve">  </w:t>
      </w:r>
      <w:r w:rsidRPr="00AD6F12">
        <w:t xml:space="preserve">En </w:t>
      </w:r>
      <w:r>
        <w:t>2</w:t>
      </w:r>
      <w:r w:rsidRPr="00AD6F12">
        <w:rPr>
          <w:vertAlign w:val="superscript"/>
        </w:rPr>
        <w:t>ème</w:t>
      </w:r>
      <w:r w:rsidRPr="00AD6F12">
        <w:t xml:space="preserve"> année du DESC</w:t>
      </w:r>
    </w:p>
    <w:p w:rsidR="00E722DD" w:rsidRDefault="00E722DD" w:rsidP="00E722DD">
      <w:pPr>
        <w:rPr>
          <w:b/>
        </w:rPr>
      </w:pPr>
    </w:p>
    <w:p w:rsidR="00E722DD" w:rsidRPr="00AD6F12" w:rsidRDefault="00E722DD" w:rsidP="00E722DD">
      <w:r>
        <w:rPr>
          <w:b/>
        </w:rPr>
        <w:tab/>
      </w:r>
      <w:sdt>
        <w:sdtPr>
          <w:rPr>
            <w:b/>
          </w:rPr>
          <w:id w:val="14455788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>
        <w:rPr>
          <w:b/>
        </w:rPr>
        <w:t xml:space="preserve">  </w:t>
      </w:r>
      <w:r w:rsidRPr="00AD6F12">
        <w:t>En 3</w:t>
      </w:r>
      <w:r w:rsidRPr="00AD6F12">
        <w:rPr>
          <w:vertAlign w:val="superscript"/>
        </w:rPr>
        <w:t>ème</w:t>
      </w:r>
      <w:r w:rsidRPr="00AD6F12">
        <w:t xml:space="preserve"> année du DESC</w:t>
      </w:r>
    </w:p>
    <w:p w:rsidR="00E722DD" w:rsidRDefault="00E722DD" w:rsidP="00E722DD">
      <w:pPr>
        <w:rPr>
          <w:b/>
        </w:rPr>
      </w:pPr>
    </w:p>
    <w:p w:rsidR="00E722DD" w:rsidRDefault="00E722DD" w:rsidP="00E722DD">
      <w:pPr>
        <w:rPr>
          <w:b/>
        </w:rPr>
      </w:pPr>
      <w:r>
        <w:rPr>
          <w:b/>
        </w:rPr>
        <w:t>DES obtenu le :</w:t>
      </w:r>
    </w:p>
    <w:p w:rsidR="00E722DD" w:rsidRDefault="00E722DD" w:rsidP="00E722DD">
      <w:pPr>
        <w:rPr>
          <w:b/>
        </w:rPr>
      </w:pPr>
    </w:p>
    <w:p w:rsidR="00E722DD" w:rsidRDefault="00E722DD" w:rsidP="00E722DD">
      <w:r w:rsidRPr="00AD6F12">
        <w:t xml:space="preserve">Fonctions hospitalo-universitaires ou hospitalières exercées : </w:t>
      </w:r>
    </w:p>
    <w:p w:rsidR="00E722DD" w:rsidRDefault="00E722DD" w:rsidP="00E722DD"/>
    <w:p w:rsidR="00E722DD" w:rsidRPr="00AD6F12" w:rsidRDefault="00E722DD" w:rsidP="00E722DD"/>
    <w:p w:rsidR="00E722DD" w:rsidRDefault="00E722DD" w:rsidP="00E722DD">
      <w:r w:rsidRPr="00AD6F12">
        <w:t xml:space="preserve">Service : </w:t>
      </w:r>
    </w:p>
    <w:p w:rsidR="00E722DD" w:rsidRDefault="00E722DD" w:rsidP="00E722DD"/>
    <w:p w:rsidR="00E722DD" w:rsidRPr="00AD6F12" w:rsidRDefault="00E722DD" w:rsidP="00E722DD"/>
    <w:p w:rsidR="00E722DD" w:rsidRDefault="00E722DD" w:rsidP="00E722DD">
      <w:r w:rsidRPr="00AD6F12">
        <w:t xml:space="preserve">Date de prise de fonctions : </w:t>
      </w:r>
    </w:p>
    <w:p w:rsidR="00E722DD" w:rsidRDefault="00E722DD" w:rsidP="00E722DD"/>
    <w:p w:rsidR="00E722DD" w:rsidRPr="00AD6F12" w:rsidRDefault="00E722DD" w:rsidP="00E722DD">
      <w:pPr>
        <w:jc w:val="right"/>
      </w:pPr>
    </w:p>
    <w:p w:rsidR="00E722DD" w:rsidRPr="00AD6F12" w:rsidRDefault="00E722DD" w:rsidP="00E722DD">
      <w:r w:rsidRPr="00AD6F12">
        <w:tab/>
      </w:r>
      <w:r w:rsidRPr="00AD6F12">
        <w:tab/>
      </w:r>
      <w:r w:rsidRPr="00AD6F12">
        <w:tab/>
      </w:r>
      <w:r w:rsidRPr="00AD6F12">
        <w:tab/>
      </w:r>
      <w:r w:rsidRPr="00AD6F12">
        <w:tab/>
      </w:r>
      <w:r w:rsidRPr="00AD6F12">
        <w:tab/>
      </w:r>
      <w:r w:rsidRPr="00AD6F12">
        <w:tab/>
        <w:t xml:space="preserve">Date : </w:t>
      </w:r>
    </w:p>
    <w:p w:rsidR="00E722DD" w:rsidRPr="00AD6F12" w:rsidRDefault="00E722DD" w:rsidP="00E722DD">
      <w:pPr>
        <w:jc w:val="right"/>
      </w:pPr>
      <w:r w:rsidRPr="00AD6F12">
        <w:t>Avis et signature du</w:t>
      </w:r>
      <w:r>
        <w:t xml:space="preserve"> coordonnateur</w:t>
      </w:r>
    </w:p>
    <w:p w:rsidR="00142B59" w:rsidRDefault="00142B59" w:rsidP="0081514B">
      <w:pPr>
        <w:pStyle w:val="Paragraphestandard"/>
        <w:spacing w:after="360" w:line="240" w:lineRule="auto"/>
        <w:ind w:firstLine="851"/>
        <w:jc w:val="both"/>
        <w:rPr>
          <w:rFonts w:ascii="Arial Narrow" w:hAnsi="Arial Narrow" w:cs="Arial"/>
          <w:bCs/>
          <w:spacing w:val="20"/>
          <w:sz w:val="20"/>
          <w:szCs w:val="20"/>
        </w:rPr>
      </w:pPr>
    </w:p>
    <w:p w:rsidR="0081514B" w:rsidRDefault="0081514B" w:rsidP="0081514B">
      <w:pPr>
        <w:pStyle w:val="Paragraphestandard"/>
        <w:spacing w:after="360" w:line="240" w:lineRule="auto"/>
        <w:ind w:firstLine="851"/>
        <w:jc w:val="both"/>
        <w:rPr>
          <w:rFonts w:ascii="Arial Narrow" w:hAnsi="Arial Narrow" w:cs="Arial"/>
          <w:bCs/>
          <w:spacing w:val="20"/>
          <w:sz w:val="20"/>
          <w:szCs w:val="20"/>
        </w:rPr>
      </w:pPr>
    </w:p>
    <w:p w:rsidR="0081514B" w:rsidRPr="00C92A67" w:rsidRDefault="0081514B" w:rsidP="00463E22">
      <w:pPr>
        <w:pStyle w:val="Paragraphestandard"/>
        <w:spacing w:after="720" w:line="240" w:lineRule="auto"/>
        <w:ind w:firstLine="6379"/>
        <w:jc w:val="both"/>
        <w:rPr>
          <w:rFonts w:ascii="Arial Narrow" w:hAnsi="Arial Narrow" w:cs="Arial"/>
          <w:sz w:val="20"/>
          <w:szCs w:val="20"/>
        </w:rPr>
      </w:pPr>
      <w:bookmarkStart w:id="0" w:name="_GoBack"/>
      <w:bookmarkEnd w:id="0"/>
    </w:p>
    <w:sectPr w:rsidR="0081514B" w:rsidRPr="00C92A67" w:rsidSect="007D761D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 w:code="9"/>
      <w:pgMar w:top="1247" w:right="1134" w:bottom="425" w:left="1134" w:header="851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3477" w:rsidRDefault="00753477" w:rsidP="00FB2564">
      <w:r>
        <w:separator/>
      </w:r>
    </w:p>
  </w:endnote>
  <w:endnote w:type="continuationSeparator" w:id="0">
    <w:p w:rsidR="00753477" w:rsidRDefault="00753477" w:rsidP="00FB2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59C4" w:rsidRDefault="0081448D" w:rsidP="0081448D">
    <w:pPr>
      <w:pStyle w:val="Pieddepage"/>
      <w:spacing w:after="360"/>
      <w:ind w:left="9524"/>
    </w:pPr>
    <w:r>
      <w:rPr>
        <w:rFonts w:ascii="Arial" w:hAnsi="Arial" w:cs="Arial"/>
        <w:sz w:val="16"/>
        <w:szCs w:val="16"/>
      </w:rPr>
      <w:t xml:space="preserve">Page </w:t>
    </w:r>
    <w:r w:rsidRPr="003624E4">
      <w:rPr>
        <w:rStyle w:val="Numrodepage"/>
        <w:rFonts w:ascii="Arial" w:hAnsi="Arial"/>
        <w:sz w:val="16"/>
        <w:szCs w:val="16"/>
      </w:rPr>
      <w:fldChar w:fldCharType="begin"/>
    </w:r>
    <w:r w:rsidRPr="003624E4">
      <w:rPr>
        <w:rStyle w:val="Numrodepage"/>
        <w:rFonts w:ascii="Arial" w:hAnsi="Arial"/>
        <w:sz w:val="16"/>
        <w:szCs w:val="16"/>
      </w:rPr>
      <w:instrText xml:space="preserve"> </w:instrText>
    </w:r>
    <w:r>
      <w:rPr>
        <w:rStyle w:val="Numrodepage"/>
        <w:rFonts w:ascii="Arial" w:hAnsi="Arial"/>
        <w:sz w:val="16"/>
        <w:szCs w:val="16"/>
      </w:rPr>
      <w:instrText>PAGE</w:instrText>
    </w:r>
    <w:r w:rsidRPr="003624E4">
      <w:rPr>
        <w:rStyle w:val="Numrodepage"/>
        <w:rFonts w:ascii="Arial" w:hAnsi="Arial"/>
        <w:sz w:val="16"/>
        <w:szCs w:val="16"/>
      </w:rPr>
      <w:instrText xml:space="preserve"> </w:instrText>
    </w:r>
    <w:r w:rsidRPr="003624E4">
      <w:rPr>
        <w:rStyle w:val="Numrodepage"/>
        <w:rFonts w:ascii="Arial" w:hAnsi="Arial"/>
        <w:sz w:val="16"/>
        <w:szCs w:val="16"/>
      </w:rPr>
      <w:fldChar w:fldCharType="separate"/>
    </w:r>
    <w:r w:rsidR="0073222E">
      <w:rPr>
        <w:rStyle w:val="Numrodepage"/>
        <w:rFonts w:ascii="Arial" w:hAnsi="Arial"/>
        <w:noProof/>
        <w:sz w:val="16"/>
        <w:szCs w:val="16"/>
      </w:rPr>
      <w:t>2</w:t>
    </w:r>
    <w:r w:rsidRPr="003624E4">
      <w:rPr>
        <w:rStyle w:val="Numrodepage"/>
        <w:rFonts w:ascii="Arial" w:hAnsi="Arial"/>
        <w:sz w:val="16"/>
        <w:szCs w:val="16"/>
      </w:rPr>
      <w:fldChar w:fldCharType="end"/>
    </w:r>
    <w:r w:rsidRPr="003624E4">
      <w:rPr>
        <w:rStyle w:val="Numrodepage"/>
        <w:rFonts w:ascii="Arial" w:hAnsi="Arial"/>
        <w:sz w:val="16"/>
        <w:szCs w:val="16"/>
      </w:rPr>
      <w:t>/</w:t>
    </w:r>
    <w:r w:rsidRPr="003624E4">
      <w:rPr>
        <w:rStyle w:val="Numrodepage"/>
        <w:rFonts w:ascii="Arial" w:hAnsi="Arial"/>
        <w:sz w:val="16"/>
        <w:szCs w:val="16"/>
      </w:rPr>
      <w:fldChar w:fldCharType="begin"/>
    </w:r>
    <w:r w:rsidRPr="003624E4">
      <w:rPr>
        <w:rStyle w:val="Numrodepage"/>
        <w:rFonts w:ascii="Arial" w:hAnsi="Arial"/>
        <w:sz w:val="16"/>
        <w:szCs w:val="16"/>
      </w:rPr>
      <w:instrText xml:space="preserve"> </w:instrText>
    </w:r>
    <w:r>
      <w:rPr>
        <w:rStyle w:val="Numrodepage"/>
        <w:rFonts w:ascii="Arial" w:hAnsi="Arial"/>
        <w:sz w:val="16"/>
        <w:szCs w:val="16"/>
      </w:rPr>
      <w:instrText>NUMPAGES</w:instrText>
    </w:r>
    <w:r w:rsidRPr="003624E4">
      <w:rPr>
        <w:rStyle w:val="Numrodepage"/>
        <w:rFonts w:ascii="Arial" w:hAnsi="Arial"/>
        <w:sz w:val="16"/>
        <w:szCs w:val="16"/>
      </w:rPr>
      <w:instrText xml:space="preserve">  \* MERGEFORMAT </w:instrText>
    </w:r>
    <w:r w:rsidRPr="003624E4">
      <w:rPr>
        <w:rStyle w:val="Numrodepage"/>
        <w:rFonts w:ascii="Arial" w:hAnsi="Arial"/>
        <w:sz w:val="16"/>
        <w:szCs w:val="16"/>
      </w:rPr>
      <w:fldChar w:fldCharType="separate"/>
    </w:r>
    <w:r w:rsidR="00753477">
      <w:rPr>
        <w:rStyle w:val="Numrodepage"/>
        <w:rFonts w:ascii="Arial" w:hAnsi="Arial"/>
        <w:noProof/>
        <w:sz w:val="16"/>
        <w:szCs w:val="16"/>
      </w:rPr>
      <w:t>1</w:t>
    </w:r>
    <w:r w:rsidRPr="003624E4">
      <w:rPr>
        <w:rStyle w:val="Numrodepage"/>
        <w:rFonts w:ascii="Arial" w:hAnsi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4F1" w:rsidRDefault="0073222E" w:rsidP="0073222E">
    <w:pPr>
      <w:pStyle w:val="Pieddepage"/>
      <w:tabs>
        <w:tab w:val="left" w:pos="9498"/>
        <w:tab w:val="left" w:pos="9781"/>
        <w:tab w:val="left" w:pos="10065"/>
      </w:tabs>
      <w:spacing w:before="120" w:line="360" w:lineRule="auto"/>
      <w:ind w:left="9524"/>
    </w:pPr>
    <w:r>
      <w:rPr>
        <w:rFonts w:ascii="Arial" w:hAnsi="Arial" w:cs="Arial"/>
        <w:sz w:val="16"/>
        <w:szCs w:val="16"/>
      </w:rPr>
      <w:br/>
    </w:r>
    <w:r w:rsidR="00681EB9">
      <w:rPr>
        <w:rFonts w:ascii="Arial" w:hAnsi="Arial" w:cs="Arial"/>
        <w:sz w:val="16"/>
        <w:szCs w:val="16"/>
      </w:rPr>
      <w:t>P</w:t>
    </w:r>
    <w:r w:rsidR="008B59C4">
      <w:rPr>
        <w:rFonts w:ascii="Arial" w:hAnsi="Arial" w:cs="Arial"/>
        <w:sz w:val="16"/>
        <w:szCs w:val="16"/>
      </w:rPr>
      <w:t xml:space="preserve">age </w:t>
    </w:r>
    <w:r w:rsidR="005D34F1" w:rsidRPr="003624E4">
      <w:rPr>
        <w:rStyle w:val="Numrodepage"/>
        <w:rFonts w:ascii="Arial" w:hAnsi="Arial"/>
        <w:sz w:val="16"/>
        <w:szCs w:val="16"/>
      </w:rPr>
      <w:fldChar w:fldCharType="begin"/>
    </w:r>
    <w:r w:rsidR="005D34F1" w:rsidRPr="003624E4">
      <w:rPr>
        <w:rStyle w:val="Numrodepage"/>
        <w:rFonts w:ascii="Arial" w:hAnsi="Arial"/>
        <w:sz w:val="16"/>
        <w:szCs w:val="16"/>
      </w:rPr>
      <w:instrText xml:space="preserve"> </w:instrText>
    </w:r>
    <w:r w:rsidR="005D34F1">
      <w:rPr>
        <w:rStyle w:val="Numrodepage"/>
        <w:rFonts w:ascii="Arial" w:hAnsi="Arial"/>
        <w:sz w:val="16"/>
        <w:szCs w:val="16"/>
      </w:rPr>
      <w:instrText>PAGE</w:instrText>
    </w:r>
    <w:r w:rsidR="005D34F1" w:rsidRPr="003624E4">
      <w:rPr>
        <w:rStyle w:val="Numrodepage"/>
        <w:rFonts w:ascii="Arial" w:hAnsi="Arial"/>
        <w:sz w:val="16"/>
        <w:szCs w:val="16"/>
      </w:rPr>
      <w:instrText xml:space="preserve"> </w:instrText>
    </w:r>
    <w:r w:rsidR="005D34F1" w:rsidRPr="003624E4">
      <w:rPr>
        <w:rStyle w:val="Numrodepage"/>
        <w:rFonts w:ascii="Arial" w:hAnsi="Arial"/>
        <w:sz w:val="16"/>
        <w:szCs w:val="16"/>
      </w:rPr>
      <w:fldChar w:fldCharType="separate"/>
    </w:r>
    <w:r w:rsidR="00E722DD">
      <w:rPr>
        <w:rStyle w:val="Numrodepage"/>
        <w:rFonts w:ascii="Arial" w:hAnsi="Arial"/>
        <w:noProof/>
        <w:sz w:val="16"/>
        <w:szCs w:val="16"/>
      </w:rPr>
      <w:t>2</w:t>
    </w:r>
    <w:r w:rsidR="005D34F1" w:rsidRPr="003624E4">
      <w:rPr>
        <w:rStyle w:val="Numrodepage"/>
        <w:rFonts w:ascii="Arial" w:hAnsi="Arial"/>
        <w:sz w:val="16"/>
        <w:szCs w:val="16"/>
      </w:rPr>
      <w:fldChar w:fldCharType="end"/>
    </w:r>
    <w:r w:rsidR="005D34F1" w:rsidRPr="003624E4">
      <w:rPr>
        <w:rStyle w:val="Numrodepage"/>
        <w:rFonts w:ascii="Arial" w:hAnsi="Arial"/>
        <w:sz w:val="16"/>
        <w:szCs w:val="16"/>
      </w:rPr>
      <w:t>/</w:t>
    </w:r>
    <w:r w:rsidR="005D34F1" w:rsidRPr="003624E4">
      <w:rPr>
        <w:rStyle w:val="Numrodepage"/>
        <w:rFonts w:ascii="Arial" w:hAnsi="Arial"/>
        <w:sz w:val="16"/>
        <w:szCs w:val="16"/>
      </w:rPr>
      <w:fldChar w:fldCharType="begin"/>
    </w:r>
    <w:r w:rsidR="005D34F1" w:rsidRPr="003624E4">
      <w:rPr>
        <w:rStyle w:val="Numrodepage"/>
        <w:rFonts w:ascii="Arial" w:hAnsi="Arial"/>
        <w:sz w:val="16"/>
        <w:szCs w:val="16"/>
      </w:rPr>
      <w:instrText xml:space="preserve"> </w:instrText>
    </w:r>
    <w:r w:rsidR="005D34F1">
      <w:rPr>
        <w:rStyle w:val="Numrodepage"/>
        <w:rFonts w:ascii="Arial" w:hAnsi="Arial"/>
        <w:sz w:val="16"/>
        <w:szCs w:val="16"/>
      </w:rPr>
      <w:instrText>NUMPAGES</w:instrText>
    </w:r>
    <w:r w:rsidR="005D34F1" w:rsidRPr="003624E4">
      <w:rPr>
        <w:rStyle w:val="Numrodepage"/>
        <w:rFonts w:ascii="Arial" w:hAnsi="Arial"/>
        <w:sz w:val="16"/>
        <w:szCs w:val="16"/>
      </w:rPr>
      <w:instrText xml:space="preserve">  \* MERGEFORMAT </w:instrText>
    </w:r>
    <w:r w:rsidR="005D34F1" w:rsidRPr="003624E4">
      <w:rPr>
        <w:rStyle w:val="Numrodepage"/>
        <w:rFonts w:ascii="Arial" w:hAnsi="Arial"/>
        <w:sz w:val="16"/>
        <w:szCs w:val="16"/>
      </w:rPr>
      <w:fldChar w:fldCharType="separate"/>
    </w:r>
    <w:r w:rsidR="00E722DD">
      <w:rPr>
        <w:rStyle w:val="Numrodepage"/>
        <w:rFonts w:ascii="Arial" w:hAnsi="Arial"/>
        <w:noProof/>
        <w:sz w:val="16"/>
        <w:szCs w:val="16"/>
      </w:rPr>
      <w:t>2</w:t>
    </w:r>
    <w:r w:rsidR="005D34F1" w:rsidRPr="003624E4">
      <w:rPr>
        <w:rStyle w:val="Numrodepage"/>
        <w:rFonts w:ascii="Arial" w:hAnsi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425D" w:rsidRPr="007F4D16" w:rsidRDefault="007F4D16" w:rsidP="007F4D16">
    <w:pPr>
      <w:tabs>
        <w:tab w:val="center" w:pos="4550"/>
        <w:tab w:val="left" w:pos="5818"/>
      </w:tabs>
      <w:ind w:right="-7"/>
      <w:jc w:val="right"/>
      <w:rPr>
        <w:rFonts w:ascii="Arial Narrow" w:hAnsi="Arial Narrow"/>
        <w:color w:val="222A35"/>
        <w:sz w:val="16"/>
        <w:szCs w:val="16"/>
      </w:rPr>
    </w:pPr>
    <w:r w:rsidRPr="007F4D16">
      <w:rPr>
        <w:rFonts w:ascii="Arial Narrow" w:hAnsi="Arial Narrow"/>
        <w:color w:val="8496B0"/>
        <w:spacing w:val="60"/>
        <w:sz w:val="16"/>
        <w:szCs w:val="16"/>
      </w:rPr>
      <w:t>Page</w:t>
    </w:r>
    <w:r w:rsidRPr="007F4D16">
      <w:rPr>
        <w:rFonts w:ascii="Arial Narrow" w:hAnsi="Arial Narrow"/>
        <w:color w:val="8496B0"/>
        <w:sz w:val="16"/>
        <w:szCs w:val="16"/>
      </w:rPr>
      <w:t xml:space="preserve"> </w:t>
    </w:r>
    <w:r w:rsidRPr="007F4D16">
      <w:rPr>
        <w:rFonts w:ascii="Arial Narrow" w:hAnsi="Arial Narrow"/>
        <w:color w:val="323E4F"/>
        <w:sz w:val="16"/>
        <w:szCs w:val="16"/>
      </w:rPr>
      <w:fldChar w:fldCharType="begin"/>
    </w:r>
    <w:r w:rsidRPr="007F4D16">
      <w:rPr>
        <w:rFonts w:ascii="Arial Narrow" w:hAnsi="Arial Narrow"/>
        <w:color w:val="323E4F"/>
        <w:sz w:val="16"/>
        <w:szCs w:val="16"/>
      </w:rPr>
      <w:instrText>PAGE   \* MERGEFORMAT</w:instrText>
    </w:r>
    <w:r w:rsidRPr="007F4D16">
      <w:rPr>
        <w:rFonts w:ascii="Arial Narrow" w:hAnsi="Arial Narrow"/>
        <w:color w:val="323E4F"/>
        <w:sz w:val="16"/>
        <w:szCs w:val="16"/>
      </w:rPr>
      <w:fldChar w:fldCharType="separate"/>
    </w:r>
    <w:r w:rsidR="00E722DD">
      <w:rPr>
        <w:rFonts w:ascii="Arial Narrow" w:hAnsi="Arial Narrow"/>
        <w:noProof/>
        <w:color w:val="323E4F"/>
        <w:sz w:val="16"/>
        <w:szCs w:val="16"/>
      </w:rPr>
      <w:t>1</w:t>
    </w:r>
    <w:r w:rsidRPr="007F4D16">
      <w:rPr>
        <w:rFonts w:ascii="Arial Narrow" w:hAnsi="Arial Narrow"/>
        <w:color w:val="323E4F"/>
        <w:sz w:val="16"/>
        <w:szCs w:val="16"/>
      </w:rPr>
      <w:fldChar w:fldCharType="end"/>
    </w:r>
    <w:r w:rsidRPr="007F4D16">
      <w:rPr>
        <w:rFonts w:ascii="Arial Narrow" w:hAnsi="Arial Narrow"/>
        <w:color w:val="323E4F"/>
        <w:sz w:val="16"/>
        <w:szCs w:val="16"/>
      </w:rPr>
      <w:t xml:space="preserve"> | </w:t>
    </w:r>
    <w:r w:rsidRPr="007F4D16">
      <w:rPr>
        <w:rFonts w:ascii="Arial Narrow" w:hAnsi="Arial Narrow"/>
        <w:color w:val="323E4F"/>
        <w:sz w:val="16"/>
        <w:szCs w:val="16"/>
      </w:rPr>
      <w:fldChar w:fldCharType="begin"/>
    </w:r>
    <w:r w:rsidRPr="007F4D16">
      <w:rPr>
        <w:rFonts w:ascii="Arial Narrow" w:hAnsi="Arial Narrow"/>
        <w:color w:val="323E4F"/>
        <w:sz w:val="16"/>
        <w:szCs w:val="16"/>
      </w:rPr>
      <w:instrText>NUMPAGES  \* Arabic  \* MERGEFORMAT</w:instrText>
    </w:r>
    <w:r w:rsidRPr="007F4D16">
      <w:rPr>
        <w:rFonts w:ascii="Arial Narrow" w:hAnsi="Arial Narrow"/>
        <w:color w:val="323E4F"/>
        <w:sz w:val="16"/>
        <w:szCs w:val="16"/>
      </w:rPr>
      <w:fldChar w:fldCharType="separate"/>
    </w:r>
    <w:r w:rsidR="00E722DD">
      <w:rPr>
        <w:rFonts w:ascii="Arial Narrow" w:hAnsi="Arial Narrow"/>
        <w:noProof/>
        <w:color w:val="323E4F"/>
        <w:sz w:val="16"/>
        <w:szCs w:val="16"/>
      </w:rPr>
      <w:t>1</w:t>
    </w:r>
    <w:r w:rsidRPr="007F4D16">
      <w:rPr>
        <w:rFonts w:ascii="Arial Narrow" w:hAnsi="Arial Narrow"/>
        <w:color w:val="323E4F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3477" w:rsidRDefault="00753477" w:rsidP="00FB2564">
      <w:r>
        <w:separator/>
      </w:r>
    </w:p>
  </w:footnote>
  <w:footnote w:type="continuationSeparator" w:id="0">
    <w:p w:rsidR="00753477" w:rsidRDefault="00753477" w:rsidP="00FB25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9B5" w:rsidRDefault="008560FB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-16510</wp:posOffset>
              </wp:positionV>
              <wp:extent cx="938530" cy="10018395"/>
              <wp:effectExtent l="0" t="2540" r="4445" b="0"/>
              <wp:wrapThrough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38530" cy="10018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1">
                              <a:gsLst>
                                <a:gs pos="0">
                                  <a:srgbClr val="9BC1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4362F1" id="Rectangle 1" o:spid="_x0000_s1026" style="position:absolute;margin-left:0;margin-top:-1.3pt;width:73.9pt;height:788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" filled="f" fillcolor="#9bc1ff" stroked="f" strokecolor="#4a7ebb">
              <v:fill color2="#3f80cd" rotate="t" focus="100%" type="gradient">
                <o:fill v:ext="view" type="gradientUnscaled"/>
              </v:fill>
              <w10:wrap type="through"/>
            </v:rect>
          </w:pict>
        </mc:Fallback>
      </mc:AlternateContent>
    </w:r>
  </w:p>
  <w:p w:rsidR="007A39B5" w:rsidRDefault="007A39B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61D" w:rsidRPr="009A53A9" w:rsidRDefault="008560FB" w:rsidP="007D761D">
    <w:pPr>
      <w:pStyle w:val="En-tte"/>
      <w:tabs>
        <w:tab w:val="clear" w:pos="4536"/>
        <w:tab w:val="clear" w:pos="9072"/>
        <w:tab w:val="right" w:pos="9632"/>
      </w:tabs>
      <w:jc w:val="right"/>
      <w:rPr>
        <w:rFonts w:ascii="Arial Narrow" w:hAnsi="Arial Narrow" w:cs="Arial"/>
        <w:bCs/>
        <w:caps/>
        <w:spacing w:val="20"/>
        <w:sz w:val="20"/>
        <w:szCs w:val="20"/>
      </w:rPr>
    </w:pPr>
    <w:r w:rsidRPr="009A53A9">
      <w:rPr>
        <w:noProof/>
      </w:rPr>
      <w:drawing>
        <wp:anchor distT="0" distB="0" distL="114300" distR="114300" simplePos="0" relativeHeight="251655168" behindDoc="1" locked="0" layoutInCell="1" allowOverlap="1" wp14:anchorId="633BB2D2" wp14:editId="04481070">
          <wp:simplePos x="0" y="0"/>
          <wp:positionH relativeFrom="column">
            <wp:posOffset>-361950</wp:posOffset>
          </wp:positionH>
          <wp:positionV relativeFrom="paragraph">
            <wp:posOffset>-117475</wp:posOffset>
          </wp:positionV>
          <wp:extent cx="1619885" cy="899795"/>
          <wp:effectExtent l="0" t="0" r="0" b="0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53A9">
      <w:rPr>
        <w:noProof/>
      </w:rPr>
      <w:drawing>
        <wp:anchor distT="0" distB="0" distL="114300" distR="114300" simplePos="0" relativeHeight="251657216" behindDoc="1" locked="0" layoutInCell="1" allowOverlap="1" wp14:anchorId="5BAB4C9D" wp14:editId="55A6F827">
          <wp:simplePos x="0" y="0"/>
          <wp:positionH relativeFrom="column">
            <wp:posOffset>1061085</wp:posOffset>
          </wp:positionH>
          <wp:positionV relativeFrom="paragraph">
            <wp:posOffset>24765</wp:posOffset>
          </wp:positionV>
          <wp:extent cx="1600200" cy="733425"/>
          <wp:effectExtent l="0" t="0" r="0" b="0"/>
          <wp:wrapNone/>
          <wp:docPr id="23" name="Image 23" descr="Medecine_logo_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Medecine_logo_20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D761D" w:rsidRDefault="007D761D" w:rsidP="00CF7B6C">
    <w:pPr>
      <w:pStyle w:val="En-tte"/>
      <w:tabs>
        <w:tab w:val="clear" w:pos="9072"/>
        <w:tab w:val="left" w:pos="709"/>
        <w:tab w:val="right" w:pos="9632"/>
      </w:tabs>
      <w:spacing w:before="240"/>
      <w:rPr>
        <w:rFonts w:ascii="Arial Narrow" w:hAnsi="Arial Narrow" w:cs="Arial"/>
        <w:bCs/>
        <w:caps/>
        <w:spacing w:val="20"/>
        <w:sz w:val="20"/>
        <w:szCs w:val="20"/>
      </w:rPr>
    </w:pPr>
  </w:p>
  <w:p w:rsidR="00E722DD" w:rsidRDefault="00E722DD" w:rsidP="00CF7B6C">
    <w:pPr>
      <w:pStyle w:val="En-tte"/>
      <w:tabs>
        <w:tab w:val="clear" w:pos="9072"/>
        <w:tab w:val="left" w:pos="709"/>
        <w:tab w:val="right" w:pos="9632"/>
      </w:tabs>
      <w:spacing w:before="240"/>
      <w:rPr>
        <w:rFonts w:ascii="Arial Narrow" w:hAnsi="Arial Narrow" w:cs="Arial"/>
        <w:bCs/>
        <w:caps/>
        <w:spacing w:val="20"/>
        <w:sz w:val="20"/>
        <w:szCs w:val="20"/>
      </w:rPr>
    </w:pPr>
  </w:p>
  <w:p w:rsidR="00E722DD" w:rsidRPr="00142B59" w:rsidRDefault="00E722DD" w:rsidP="00CF7B6C">
    <w:pPr>
      <w:pStyle w:val="En-tte"/>
      <w:tabs>
        <w:tab w:val="clear" w:pos="9072"/>
        <w:tab w:val="left" w:pos="709"/>
        <w:tab w:val="right" w:pos="9632"/>
      </w:tabs>
      <w:spacing w:before="240"/>
      <w:rPr>
        <w:rFonts w:ascii="Arial Narrow" w:hAnsi="Arial Narrow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9"/>
  <w:hyphenationZone w:val="425"/>
  <w:drawingGridHorizontalSpacing w:val="284"/>
  <w:drawingGridVerticalSpacing w:val="284"/>
  <w:doNotUseMarginsForDrawingGridOrigin/>
  <w:drawingGridHorizontalOrigin w:val="851"/>
  <w:drawingGridVerticalOrigin w:val="851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477"/>
    <w:rsid w:val="00007439"/>
    <w:rsid w:val="00041D46"/>
    <w:rsid w:val="00050989"/>
    <w:rsid w:val="00070AF5"/>
    <w:rsid w:val="0009284D"/>
    <w:rsid w:val="000B4448"/>
    <w:rsid w:val="000C135A"/>
    <w:rsid w:val="000D585E"/>
    <w:rsid w:val="0011629F"/>
    <w:rsid w:val="001348D3"/>
    <w:rsid w:val="00142B59"/>
    <w:rsid w:val="00155108"/>
    <w:rsid w:val="001567EA"/>
    <w:rsid w:val="00184BC3"/>
    <w:rsid w:val="0019006A"/>
    <w:rsid w:val="001C1D93"/>
    <w:rsid w:val="001C290E"/>
    <w:rsid w:val="001C6515"/>
    <w:rsid w:val="001E0C45"/>
    <w:rsid w:val="00203F97"/>
    <w:rsid w:val="0021333C"/>
    <w:rsid w:val="00214A6E"/>
    <w:rsid w:val="00227385"/>
    <w:rsid w:val="00230A9F"/>
    <w:rsid w:val="00234927"/>
    <w:rsid w:val="00237AC8"/>
    <w:rsid w:val="0025620C"/>
    <w:rsid w:val="00261BCE"/>
    <w:rsid w:val="00293056"/>
    <w:rsid w:val="0029440F"/>
    <w:rsid w:val="002A42E1"/>
    <w:rsid w:val="00301BBE"/>
    <w:rsid w:val="00342954"/>
    <w:rsid w:val="00361442"/>
    <w:rsid w:val="003712D9"/>
    <w:rsid w:val="0037798F"/>
    <w:rsid w:val="003913AF"/>
    <w:rsid w:val="0039376D"/>
    <w:rsid w:val="0039727F"/>
    <w:rsid w:val="003A26B8"/>
    <w:rsid w:val="003A2DF0"/>
    <w:rsid w:val="003B4C78"/>
    <w:rsid w:val="003B6928"/>
    <w:rsid w:val="003C5037"/>
    <w:rsid w:val="003E0969"/>
    <w:rsid w:val="003E1D7F"/>
    <w:rsid w:val="004052B7"/>
    <w:rsid w:val="0040607F"/>
    <w:rsid w:val="00413AB7"/>
    <w:rsid w:val="0043361B"/>
    <w:rsid w:val="004376AA"/>
    <w:rsid w:val="004574B7"/>
    <w:rsid w:val="00463E22"/>
    <w:rsid w:val="004C0936"/>
    <w:rsid w:val="004C1AF0"/>
    <w:rsid w:val="004C49A0"/>
    <w:rsid w:val="004E085B"/>
    <w:rsid w:val="004F1D2E"/>
    <w:rsid w:val="00510E89"/>
    <w:rsid w:val="005115EA"/>
    <w:rsid w:val="00514560"/>
    <w:rsid w:val="0055762F"/>
    <w:rsid w:val="00573BEA"/>
    <w:rsid w:val="005831E3"/>
    <w:rsid w:val="005D34F1"/>
    <w:rsid w:val="005E24DE"/>
    <w:rsid w:val="005E3FD3"/>
    <w:rsid w:val="0060077E"/>
    <w:rsid w:val="0060563D"/>
    <w:rsid w:val="00681EB9"/>
    <w:rsid w:val="006B5B81"/>
    <w:rsid w:val="006C6E78"/>
    <w:rsid w:val="006E6D4F"/>
    <w:rsid w:val="00714A7A"/>
    <w:rsid w:val="0073222E"/>
    <w:rsid w:val="00732FF4"/>
    <w:rsid w:val="00753477"/>
    <w:rsid w:val="007852BB"/>
    <w:rsid w:val="007A2020"/>
    <w:rsid w:val="007A39B5"/>
    <w:rsid w:val="007A5BCF"/>
    <w:rsid w:val="007A649D"/>
    <w:rsid w:val="007D761D"/>
    <w:rsid w:val="007F4D16"/>
    <w:rsid w:val="0081448D"/>
    <w:rsid w:val="0081514B"/>
    <w:rsid w:val="00821936"/>
    <w:rsid w:val="008339C5"/>
    <w:rsid w:val="00836F7A"/>
    <w:rsid w:val="00837190"/>
    <w:rsid w:val="0085256C"/>
    <w:rsid w:val="008560FB"/>
    <w:rsid w:val="0086588D"/>
    <w:rsid w:val="00874A84"/>
    <w:rsid w:val="008825CD"/>
    <w:rsid w:val="008B59C4"/>
    <w:rsid w:val="008C64AE"/>
    <w:rsid w:val="00922E8C"/>
    <w:rsid w:val="00931E26"/>
    <w:rsid w:val="009344B8"/>
    <w:rsid w:val="00937CCB"/>
    <w:rsid w:val="0094490C"/>
    <w:rsid w:val="00945E76"/>
    <w:rsid w:val="00971663"/>
    <w:rsid w:val="009A53A9"/>
    <w:rsid w:val="009B2712"/>
    <w:rsid w:val="009B65EB"/>
    <w:rsid w:val="00A12584"/>
    <w:rsid w:val="00A3391D"/>
    <w:rsid w:val="00A65F3A"/>
    <w:rsid w:val="00A70CBF"/>
    <w:rsid w:val="00AB76AA"/>
    <w:rsid w:val="00AC7F61"/>
    <w:rsid w:val="00AE6681"/>
    <w:rsid w:val="00AF05E4"/>
    <w:rsid w:val="00AF7DF2"/>
    <w:rsid w:val="00B03706"/>
    <w:rsid w:val="00B14D00"/>
    <w:rsid w:val="00B22EE1"/>
    <w:rsid w:val="00B51558"/>
    <w:rsid w:val="00B55B5F"/>
    <w:rsid w:val="00B82E9B"/>
    <w:rsid w:val="00BD1F96"/>
    <w:rsid w:val="00BE63AF"/>
    <w:rsid w:val="00BF0A6A"/>
    <w:rsid w:val="00C01F55"/>
    <w:rsid w:val="00C319D2"/>
    <w:rsid w:val="00C33786"/>
    <w:rsid w:val="00C8330C"/>
    <w:rsid w:val="00C92A67"/>
    <w:rsid w:val="00C970FC"/>
    <w:rsid w:val="00CB6161"/>
    <w:rsid w:val="00CC48D0"/>
    <w:rsid w:val="00CD23C5"/>
    <w:rsid w:val="00CF7B6C"/>
    <w:rsid w:val="00D13B34"/>
    <w:rsid w:val="00D2534C"/>
    <w:rsid w:val="00D44352"/>
    <w:rsid w:val="00D5232C"/>
    <w:rsid w:val="00DA389D"/>
    <w:rsid w:val="00DA6062"/>
    <w:rsid w:val="00DB3978"/>
    <w:rsid w:val="00DF6B85"/>
    <w:rsid w:val="00E137B6"/>
    <w:rsid w:val="00E23832"/>
    <w:rsid w:val="00E706A2"/>
    <w:rsid w:val="00E722DD"/>
    <w:rsid w:val="00E839C8"/>
    <w:rsid w:val="00EA699B"/>
    <w:rsid w:val="00ED03DB"/>
    <w:rsid w:val="00EE062B"/>
    <w:rsid w:val="00EE4CEE"/>
    <w:rsid w:val="00EE5CBC"/>
    <w:rsid w:val="00EE7ECC"/>
    <w:rsid w:val="00EF7408"/>
    <w:rsid w:val="00F34900"/>
    <w:rsid w:val="00F5681C"/>
    <w:rsid w:val="00F76FA6"/>
    <w:rsid w:val="00F8425D"/>
    <w:rsid w:val="00F90240"/>
    <w:rsid w:val="00F91B85"/>
    <w:rsid w:val="00FA6907"/>
    <w:rsid w:val="00FB2564"/>
    <w:rsid w:val="00FE7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9DD62CE"/>
  <w14:defaultImageDpi w14:val="330"/>
  <w15:docId w15:val="{4601A6F0-28EB-4BBE-A9C5-5C9851BBB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3712D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FB256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FB2564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FB25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FB2564"/>
    <w:rPr>
      <w:sz w:val="24"/>
      <w:szCs w:val="24"/>
    </w:rPr>
  </w:style>
  <w:style w:type="character" w:styleId="Lienhypertexte">
    <w:name w:val="Hyperlink"/>
    <w:uiPriority w:val="99"/>
    <w:unhideWhenUsed/>
    <w:rsid w:val="001567EA"/>
    <w:rPr>
      <w:color w:val="0000FF"/>
      <w:u w:val="single"/>
    </w:rPr>
  </w:style>
  <w:style w:type="table" w:customStyle="1" w:styleId="Citationintense1">
    <w:name w:val="Citation intense1"/>
    <w:basedOn w:val="TableauNormal"/>
    <w:uiPriority w:val="60"/>
    <w:qFormat/>
    <w:rsid w:val="00945E76"/>
    <w:rPr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Numrodepage">
    <w:name w:val="page number"/>
    <w:rsid w:val="005D34F1"/>
  </w:style>
  <w:style w:type="paragraph" w:styleId="Textedebulles">
    <w:name w:val="Balloon Text"/>
    <w:basedOn w:val="Normal"/>
    <w:link w:val="TextedebullesCar"/>
    <w:uiPriority w:val="99"/>
    <w:semiHidden/>
    <w:unhideWhenUsed/>
    <w:rsid w:val="00C970F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C970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nas_um.ad.umontpellier.fr\RedirectionsUM$\RedirectionsADM\p00000005158\Documents\Downloads\EN%20TETE%20BUREAU%20SCOL%203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6D3AA8-22D6-40E1-9787-D0C96F1B2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 TETE BUREAU SCOL 3.dotx</Template>
  <TotalTime>1</TotalTime>
  <Pages>1</Pages>
  <Words>66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esma montpellier</Company>
  <LinksUpToDate>false</LinksUpToDate>
  <CharactersWithSpaces>434</CharactersWithSpaces>
  <SharedDoc>false</SharedDoc>
  <HLinks>
    <vt:vector size="12" baseType="variant">
      <vt:variant>
        <vt:i4>1507351</vt:i4>
      </vt:variant>
      <vt:variant>
        <vt:i4>3</vt:i4>
      </vt:variant>
      <vt:variant>
        <vt:i4>0</vt:i4>
      </vt:variant>
      <vt:variant>
        <vt:i4>5</vt:i4>
      </vt:variant>
      <vt:variant>
        <vt:lpwstr>https://facmedecine.umontpellier.fr/</vt:lpwstr>
      </vt:variant>
      <vt:variant>
        <vt:lpwstr/>
      </vt:variant>
      <vt:variant>
        <vt:i4>7012428</vt:i4>
      </vt:variant>
      <vt:variant>
        <vt:i4>0</vt:i4>
      </vt:variant>
      <vt:variant>
        <vt:i4>0</vt:i4>
      </vt:variant>
      <vt:variant>
        <vt:i4>5</vt:i4>
      </vt:variant>
      <vt:variant>
        <vt:lpwstr>mailto:med-affaires-generales@umontpellier.fr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Sophie</dc:creator>
  <cp:lastModifiedBy>Anne Sophie</cp:lastModifiedBy>
  <cp:revision>2</cp:revision>
  <cp:lastPrinted>2015-01-23T10:21:00Z</cp:lastPrinted>
  <dcterms:created xsi:type="dcterms:W3CDTF">2021-09-23T12:45:00Z</dcterms:created>
  <dcterms:modified xsi:type="dcterms:W3CDTF">2021-09-23T12:45:00Z</dcterms:modified>
</cp:coreProperties>
</file>